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F47" w:rsidRDefault="00D70B7E" w:rsidP="00D70B7E">
      <w:pPr>
        <w:pStyle w:val="1"/>
      </w:pPr>
      <w:r>
        <w:t>Информация по аудитам и корректирующим действиям (КД)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526"/>
        <w:gridCol w:w="1046"/>
        <w:gridCol w:w="767"/>
        <w:gridCol w:w="1252"/>
        <w:gridCol w:w="1329"/>
        <w:gridCol w:w="425"/>
        <w:gridCol w:w="83"/>
        <w:gridCol w:w="201"/>
        <w:gridCol w:w="723"/>
        <w:gridCol w:w="836"/>
        <w:gridCol w:w="1276"/>
        <w:gridCol w:w="283"/>
        <w:gridCol w:w="674"/>
      </w:tblGrid>
      <w:tr w:rsidR="00376EB1" w:rsidTr="00153D44">
        <w:tc>
          <w:tcPr>
            <w:tcW w:w="10421" w:type="dxa"/>
            <w:gridSpan w:val="1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76EB1" w:rsidRDefault="00376EB1" w:rsidP="00CB49BE">
            <w:pPr>
              <w:pStyle w:val="a0"/>
              <w:ind w:firstLine="0"/>
            </w:pPr>
            <w:r w:rsidRPr="00974627">
              <w:rPr>
                <w:b/>
              </w:rPr>
              <w:t xml:space="preserve">Сводка по внутренним аудитам </w:t>
            </w:r>
            <w:proofErr w:type="gramStart"/>
            <w:r w:rsidRPr="00974627">
              <w:rPr>
                <w:b/>
              </w:rPr>
              <w:t>СМ</w:t>
            </w:r>
            <w:proofErr w:type="gramEnd"/>
            <w:r w:rsidR="009055B5">
              <w:rPr>
                <w:b/>
              </w:rPr>
              <w:t xml:space="preserve"> за 20</w:t>
            </w:r>
            <w:r w:rsidR="00CB49BE">
              <w:rPr>
                <w:b/>
              </w:rPr>
              <w:t>__</w:t>
            </w:r>
            <w:r w:rsidR="009055B5">
              <w:rPr>
                <w:b/>
              </w:rPr>
              <w:t xml:space="preserve"> г.</w:t>
            </w:r>
          </w:p>
        </w:tc>
      </w:tr>
      <w:tr w:rsidR="00303A83" w:rsidTr="004047F7">
        <w:tc>
          <w:tcPr>
            <w:tcW w:w="257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03A83" w:rsidRDefault="00303A83" w:rsidP="00B115AF">
            <w:pPr>
              <w:pStyle w:val="af3"/>
            </w:pPr>
            <w:r>
              <w:t>Запланировано</w:t>
            </w:r>
          </w:p>
        </w:tc>
        <w:tc>
          <w:tcPr>
            <w:tcW w:w="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A83" w:rsidRDefault="00303A83" w:rsidP="00B115AF">
            <w:pPr>
              <w:pStyle w:val="a0"/>
              <w:ind w:firstLine="0"/>
              <w:jc w:val="center"/>
            </w:pPr>
          </w:p>
        </w:tc>
        <w:tc>
          <w:tcPr>
            <w:tcW w:w="612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A83" w:rsidRDefault="00303A83" w:rsidP="00376EB1">
            <w:pPr>
              <w:pStyle w:val="a0"/>
              <w:ind w:firstLine="0"/>
            </w:pPr>
            <w:r w:rsidRPr="00303A83">
              <w:t>Степень выполнения программы аудитов</w:t>
            </w:r>
            <w:r>
              <w:t>, %</w:t>
            </w:r>
          </w:p>
        </w:tc>
        <w:tc>
          <w:tcPr>
            <w:tcW w:w="9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03A83" w:rsidRDefault="00303A83" w:rsidP="00376EB1">
            <w:pPr>
              <w:pStyle w:val="a0"/>
              <w:ind w:firstLine="0"/>
            </w:pPr>
          </w:p>
        </w:tc>
      </w:tr>
      <w:tr w:rsidR="00C709AD" w:rsidTr="004047F7">
        <w:tc>
          <w:tcPr>
            <w:tcW w:w="257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C709AD" w:rsidRDefault="00C709AD" w:rsidP="00376EB1">
            <w:pPr>
              <w:pStyle w:val="a0"/>
              <w:ind w:firstLine="0"/>
            </w:pPr>
            <w:r>
              <w:t>Проведено</w:t>
            </w:r>
          </w:p>
        </w:tc>
        <w:tc>
          <w:tcPr>
            <w:tcW w:w="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9AD" w:rsidRDefault="00C709AD" w:rsidP="00B115AF">
            <w:pPr>
              <w:pStyle w:val="a0"/>
              <w:ind w:firstLine="0"/>
              <w:jc w:val="center"/>
            </w:pPr>
          </w:p>
        </w:tc>
        <w:tc>
          <w:tcPr>
            <w:tcW w:w="612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9AD" w:rsidRDefault="00C709AD" w:rsidP="00376EB1">
            <w:pPr>
              <w:pStyle w:val="a0"/>
              <w:ind w:firstLine="0"/>
            </w:pPr>
            <w:r w:rsidRPr="00974627">
              <w:t xml:space="preserve">Степень выполнения </w:t>
            </w:r>
            <w:r>
              <w:t>за</w:t>
            </w:r>
            <w:r w:rsidRPr="00974627">
              <w:t>план</w:t>
            </w:r>
            <w:r>
              <w:t>ир</w:t>
            </w:r>
            <w:r w:rsidRPr="00974627">
              <w:t>ов</w:t>
            </w:r>
            <w:r>
              <w:t>анных мероприятий</w:t>
            </w:r>
            <w:r w:rsidRPr="00974627">
              <w:t>, %</w:t>
            </w:r>
          </w:p>
        </w:tc>
        <w:tc>
          <w:tcPr>
            <w:tcW w:w="9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709AD" w:rsidRDefault="00C709AD" w:rsidP="00BB2608">
            <w:pPr>
              <w:pStyle w:val="a0"/>
              <w:ind w:firstLine="0"/>
            </w:pPr>
          </w:p>
        </w:tc>
      </w:tr>
      <w:tr w:rsidR="00C709AD" w:rsidTr="004047F7">
        <w:tc>
          <w:tcPr>
            <w:tcW w:w="257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C709AD" w:rsidRDefault="00C709AD" w:rsidP="00376EB1">
            <w:pPr>
              <w:pStyle w:val="a0"/>
              <w:ind w:firstLine="0"/>
            </w:pPr>
            <w:r>
              <w:t xml:space="preserve">в </w:t>
            </w:r>
            <w:proofErr w:type="spellStart"/>
            <w:r>
              <w:t>т.ч</w:t>
            </w:r>
            <w:proofErr w:type="spellEnd"/>
            <w:r>
              <w:t>. внеплановых</w:t>
            </w:r>
          </w:p>
        </w:tc>
        <w:tc>
          <w:tcPr>
            <w:tcW w:w="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9AD" w:rsidRDefault="00C709AD" w:rsidP="00B115AF">
            <w:pPr>
              <w:pStyle w:val="a0"/>
              <w:ind w:firstLine="0"/>
              <w:jc w:val="center"/>
            </w:pPr>
          </w:p>
        </w:tc>
        <w:tc>
          <w:tcPr>
            <w:tcW w:w="612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9AD" w:rsidRDefault="00C709AD" w:rsidP="00376EB1">
            <w:pPr>
              <w:pStyle w:val="a0"/>
              <w:ind w:firstLine="0"/>
            </w:pPr>
            <w:r w:rsidRPr="00974627">
              <w:t>Процент результативных аудитов</w:t>
            </w:r>
          </w:p>
        </w:tc>
        <w:tc>
          <w:tcPr>
            <w:tcW w:w="9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709AD" w:rsidRDefault="00C709AD" w:rsidP="008A587F">
            <w:pPr>
              <w:pStyle w:val="a0"/>
              <w:ind w:firstLine="0"/>
            </w:pPr>
          </w:p>
        </w:tc>
      </w:tr>
      <w:tr w:rsidR="00C709AD" w:rsidTr="004047F7">
        <w:tc>
          <w:tcPr>
            <w:tcW w:w="152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C709AD" w:rsidRDefault="00C709AD" w:rsidP="00376EB1">
            <w:pPr>
              <w:pStyle w:val="a0"/>
              <w:ind w:firstLine="0"/>
            </w:pPr>
            <w:r>
              <w:t>Выявлено:</w:t>
            </w:r>
          </w:p>
        </w:tc>
        <w:tc>
          <w:tcPr>
            <w:tcW w:w="181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709AD" w:rsidRDefault="00C709AD" w:rsidP="00B115AF">
            <w:pPr>
              <w:pStyle w:val="a0"/>
              <w:ind w:firstLine="0"/>
              <w:jc w:val="center"/>
            </w:pPr>
            <w:r>
              <w:t>несоответствий</w:t>
            </w: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709AD" w:rsidRDefault="00C709AD" w:rsidP="00376EB1">
            <w:pPr>
              <w:pStyle w:val="a0"/>
              <w:ind w:firstLine="0"/>
            </w:pPr>
          </w:p>
        </w:tc>
        <w:tc>
          <w:tcPr>
            <w:tcW w:w="18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709AD" w:rsidRDefault="00C709AD" w:rsidP="00376EB1">
            <w:pPr>
              <w:pStyle w:val="a0"/>
              <w:ind w:firstLine="0"/>
            </w:pPr>
            <w:r>
              <w:t>наблюдений</w:t>
            </w:r>
          </w:p>
        </w:tc>
        <w:tc>
          <w:tcPr>
            <w:tcW w:w="92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709AD" w:rsidRDefault="00C709AD" w:rsidP="00376EB1">
            <w:pPr>
              <w:pStyle w:val="a0"/>
              <w:ind w:firstLine="0"/>
            </w:pPr>
          </w:p>
        </w:tc>
        <w:tc>
          <w:tcPr>
            <w:tcW w:w="21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709AD" w:rsidRDefault="00C709AD" w:rsidP="00376EB1">
            <w:pPr>
              <w:pStyle w:val="a0"/>
              <w:ind w:firstLine="0"/>
            </w:pPr>
            <w:r>
              <w:t>улучшений</w:t>
            </w:r>
          </w:p>
        </w:tc>
        <w:tc>
          <w:tcPr>
            <w:tcW w:w="95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709AD" w:rsidRDefault="00C709AD" w:rsidP="00376EB1">
            <w:pPr>
              <w:pStyle w:val="a0"/>
              <w:ind w:firstLine="0"/>
            </w:pPr>
          </w:p>
        </w:tc>
      </w:tr>
      <w:tr w:rsidR="00C709AD" w:rsidTr="00B5775A">
        <w:tc>
          <w:tcPr>
            <w:tcW w:w="333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C709AD" w:rsidRDefault="00C709AD" w:rsidP="00C32980">
            <w:pPr>
              <w:pStyle w:val="af3"/>
            </w:pPr>
            <w:r>
              <w:t>Области, требующие повышенного внимания</w:t>
            </w:r>
          </w:p>
        </w:tc>
        <w:tc>
          <w:tcPr>
            <w:tcW w:w="7082" w:type="dxa"/>
            <w:gridSpan w:val="10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C709AD" w:rsidRDefault="00C709AD" w:rsidP="00487D58">
            <w:pPr>
              <w:pStyle w:val="a0"/>
              <w:ind w:firstLine="0"/>
            </w:pPr>
          </w:p>
        </w:tc>
      </w:tr>
      <w:tr w:rsidR="00B5775A" w:rsidRPr="00974627" w:rsidTr="00B5775A">
        <w:tblPrEx>
          <w:tblCellMar>
            <w:left w:w="57" w:type="dxa"/>
            <w:right w:w="57" w:type="dxa"/>
          </w:tblCellMar>
        </w:tblPrEx>
        <w:trPr>
          <w:trHeight w:val="453"/>
        </w:trPr>
        <w:tc>
          <w:tcPr>
            <w:tcW w:w="6345" w:type="dxa"/>
            <w:gridSpan w:val="6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B5775A" w:rsidRPr="00B5775A" w:rsidRDefault="00B5775A" w:rsidP="00B5775A">
            <w:pPr>
              <w:spacing w:before="60" w:after="60"/>
              <w:rPr>
                <w:b/>
              </w:rPr>
            </w:pPr>
            <w:r w:rsidRPr="00B5775A">
              <w:rPr>
                <w:b/>
              </w:rPr>
              <w:t>Результаты аккредитации (ПК) в анализируемом году</w:t>
            </w:r>
          </w:p>
        </w:tc>
        <w:tc>
          <w:tcPr>
            <w:tcW w:w="4076" w:type="dxa"/>
            <w:gridSpan w:val="7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5775A" w:rsidRPr="00B5775A" w:rsidRDefault="00B5775A" w:rsidP="00B5775A">
            <w:pPr>
              <w:tabs>
                <w:tab w:val="left" w:pos="3283"/>
              </w:tabs>
              <w:spacing w:before="60" w:after="60"/>
              <w:jc w:val="center"/>
            </w:pPr>
            <w:r w:rsidRPr="00B5775A">
              <w:t>Аккредитации (ПК)</w:t>
            </w:r>
            <w:r>
              <w:t xml:space="preserve"> не было</w:t>
            </w:r>
            <w:r>
              <w:tab/>
            </w:r>
            <w:sdt>
              <w:sdtPr>
                <w:id w:val="324564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5775A" w:rsidTr="00412BCF">
        <w:tc>
          <w:tcPr>
            <w:tcW w:w="10421" w:type="dxa"/>
            <w:gridSpan w:val="1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B5775A" w:rsidRDefault="00B5775A" w:rsidP="00B5775A">
            <w:pPr>
              <w:pStyle w:val="a0"/>
              <w:tabs>
                <w:tab w:val="left" w:pos="3110"/>
                <w:tab w:val="left" w:pos="4265"/>
              </w:tabs>
              <w:ind w:firstLine="0"/>
              <w:jc w:val="left"/>
            </w:pPr>
            <w:r w:rsidRPr="00974627">
              <w:t>несоответстви</w:t>
            </w:r>
            <w:r>
              <w:t>я</w:t>
            </w:r>
            <w:r w:rsidRPr="00974627">
              <w:t xml:space="preserve"> </w:t>
            </w:r>
            <w:r>
              <w:t>выявлены</w:t>
            </w:r>
            <w:r>
              <w:tab/>
            </w:r>
            <w:sdt>
              <w:sdtPr>
                <w:id w:val="1879590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ДА</w:t>
            </w:r>
            <w:r>
              <w:tab/>
            </w:r>
            <w:sdt>
              <w:sdtPr>
                <w:id w:val="-566260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НЕТ</w:t>
            </w:r>
          </w:p>
        </w:tc>
      </w:tr>
      <w:tr w:rsidR="00B5775A" w:rsidTr="008A6D29">
        <w:trPr>
          <w:trHeight w:val="1688"/>
        </w:trPr>
        <w:tc>
          <w:tcPr>
            <w:tcW w:w="10421" w:type="dxa"/>
            <w:gridSpan w:val="1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B5775A" w:rsidRDefault="00B5775A" w:rsidP="00B5775A">
            <w:pPr>
              <w:pStyle w:val="a0"/>
              <w:ind w:firstLine="0"/>
              <w:jc w:val="left"/>
            </w:pPr>
            <w:r>
              <w:t xml:space="preserve">описание </w:t>
            </w:r>
            <w:r w:rsidRPr="00974627">
              <w:t>несоответстви</w:t>
            </w:r>
            <w:r>
              <w:t>й:</w:t>
            </w:r>
          </w:p>
          <w:p w:rsidR="00B5775A" w:rsidRDefault="00B5775A" w:rsidP="00B5775A">
            <w:pPr>
              <w:pStyle w:val="a0"/>
              <w:ind w:firstLine="0"/>
              <w:jc w:val="left"/>
            </w:pPr>
          </w:p>
        </w:tc>
      </w:tr>
      <w:tr w:rsidR="00E00B56" w:rsidTr="005838A7">
        <w:tc>
          <w:tcPr>
            <w:tcW w:w="8188" w:type="dxa"/>
            <w:gridSpan w:val="10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00B56" w:rsidRDefault="00E00B56" w:rsidP="008A6D29">
            <w:pPr>
              <w:pStyle w:val="a0"/>
              <w:ind w:firstLine="0"/>
              <w:jc w:val="left"/>
            </w:pPr>
            <w:r>
              <w:t xml:space="preserve">Необходимые действия по результатам </w:t>
            </w:r>
            <w:r w:rsidR="008A6D29">
              <w:t>аккредитации (ПК)</w:t>
            </w:r>
          </w:p>
        </w:tc>
        <w:tc>
          <w:tcPr>
            <w:tcW w:w="22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00B56" w:rsidRDefault="00E00B56" w:rsidP="00153D44">
            <w:pPr>
              <w:pStyle w:val="a0"/>
              <w:ind w:firstLine="0"/>
              <w:jc w:val="center"/>
            </w:pPr>
            <w:r>
              <w:t>Статус</w:t>
            </w:r>
          </w:p>
        </w:tc>
      </w:tr>
      <w:tr w:rsidR="00E00B56" w:rsidTr="008A6D29">
        <w:trPr>
          <w:trHeight w:val="1788"/>
        </w:trPr>
        <w:tc>
          <w:tcPr>
            <w:tcW w:w="8188" w:type="dxa"/>
            <w:gridSpan w:val="10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838A7" w:rsidRDefault="005838A7" w:rsidP="005838A7">
            <w:pPr>
              <w:pStyle w:val="af3"/>
            </w:pPr>
          </w:p>
        </w:tc>
        <w:tc>
          <w:tcPr>
            <w:tcW w:w="223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00B56" w:rsidRDefault="00E00B56" w:rsidP="00376EB1">
            <w:pPr>
              <w:pStyle w:val="a0"/>
              <w:ind w:firstLine="0"/>
            </w:pPr>
          </w:p>
        </w:tc>
      </w:tr>
      <w:tr w:rsidR="00E00B56" w:rsidTr="00C32980">
        <w:tc>
          <w:tcPr>
            <w:tcW w:w="10421" w:type="dxa"/>
            <w:gridSpan w:val="1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00B56" w:rsidRPr="00C32980" w:rsidRDefault="00E00B56" w:rsidP="008A6D29">
            <w:pPr>
              <w:pStyle w:val="a0"/>
              <w:ind w:firstLine="0"/>
              <w:rPr>
                <w:b/>
              </w:rPr>
            </w:pPr>
            <w:r w:rsidRPr="00C32980">
              <w:rPr>
                <w:b/>
              </w:rPr>
              <w:t>Сводка по корректирующим действиям (КД)</w:t>
            </w:r>
            <w:r w:rsidRPr="007C7048">
              <w:t xml:space="preserve"> [по состоянию на </w:t>
            </w:r>
            <w:r w:rsidR="008A6D29">
              <w:t>__</w:t>
            </w:r>
            <w:r w:rsidRPr="007C7048">
              <w:t>.</w:t>
            </w:r>
            <w:r w:rsidR="008A6D29">
              <w:t>__</w:t>
            </w:r>
            <w:r w:rsidRPr="007C7048">
              <w:t>.20</w:t>
            </w:r>
            <w:r w:rsidR="008A6D29">
              <w:t>_</w:t>
            </w:r>
            <w:r>
              <w:t>_</w:t>
            </w:r>
            <w:r w:rsidRPr="007C7048">
              <w:t>]</w:t>
            </w:r>
          </w:p>
        </w:tc>
      </w:tr>
      <w:tr w:rsidR="00E00B56" w:rsidTr="009055B5">
        <w:tc>
          <w:tcPr>
            <w:tcW w:w="2572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E00B56" w:rsidRDefault="00E00B56" w:rsidP="0061719F">
            <w:pPr>
              <w:pStyle w:val="a0"/>
              <w:ind w:firstLine="0"/>
              <w:jc w:val="left"/>
            </w:pPr>
            <w:r>
              <w:t xml:space="preserve">Сформировано КД </w:t>
            </w:r>
          </w:p>
        </w:tc>
        <w:tc>
          <w:tcPr>
            <w:tcW w:w="767" w:type="dxa"/>
            <w:vMerge w:val="restart"/>
            <w:tcBorders>
              <w:top w:val="single" w:sz="4" w:space="0" w:color="auto"/>
            </w:tcBorders>
            <w:vAlign w:val="center"/>
          </w:tcPr>
          <w:p w:rsidR="00E00B56" w:rsidRDefault="00E00B56" w:rsidP="0061719F">
            <w:pPr>
              <w:pStyle w:val="a0"/>
              <w:ind w:firstLine="0"/>
              <w:jc w:val="left"/>
            </w:pPr>
          </w:p>
        </w:tc>
        <w:tc>
          <w:tcPr>
            <w:tcW w:w="25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00B56" w:rsidRDefault="00E00B56" w:rsidP="00376EB1">
            <w:pPr>
              <w:pStyle w:val="a0"/>
              <w:ind w:firstLine="0"/>
            </w:pPr>
            <w:r>
              <w:t>из них выполнено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00B56" w:rsidRDefault="00E00B56" w:rsidP="00376EB1">
            <w:pPr>
              <w:pStyle w:val="a0"/>
              <w:ind w:firstLine="0"/>
            </w:pPr>
          </w:p>
        </w:tc>
        <w:tc>
          <w:tcPr>
            <w:tcW w:w="311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E00B56" w:rsidRDefault="00E00B56" w:rsidP="00376EB1">
            <w:pPr>
              <w:pStyle w:val="a0"/>
              <w:ind w:firstLine="0"/>
            </w:pPr>
            <w:r>
              <w:t>признано результативными</w:t>
            </w:r>
          </w:p>
        </w:tc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00B56" w:rsidRDefault="00E00B56" w:rsidP="00376EB1">
            <w:pPr>
              <w:pStyle w:val="a0"/>
              <w:ind w:firstLine="0"/>
            </w:pPr>
          </w:p>
        </w:tc>
      </w:tr>
      <w:tr w:rsidR="00E00B56" w:rsidTr="009055B5">
        <w:tc>
          <w:tcPr>
            <w:tcW w:w="2572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E00B56" w:rsidRDefault="00E00B56" w:rsidP="00376EB1">
            <w:pPr>
              <w:pStyle w:val="a0"/>
              <w:ind w:firstLine="0"/>
            </w:pPr>
          </w:p>
        </w:tc>
        <w:tc>
          <w:tcPr>
            <w:tcW w:w="767" w:type="dxa"/>
            <w:vMerge/>
            <w:tcBorders>
              <w:bottom w:val="single" w:sz="12" w:space="0" w:color="auto"/>
            </w:tcBorders>
          </w:tcPr>
          <w:p w:rsidR="00E00B56" w:rsidRDefault="00E00B56" w:rsidP="00376EB1">
            <w:pPr>
              <w:pStyle w:val="a0"/>
              <w:ind w:firstLine="0"/>
            </w:pPr>
          </w:p>
        </w:tc>
        <w:tc>
          <w:tcPr>
            <w:tcW w:w="2581" w:type="dxa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:rsidR="00E00B56" w:rsidRDefault="00E00B56" w:rsidP="0061719F">
            <w:pPr>
              <w:pStyle w:val="a0"/>
              <w:ind w:firstLine="0"/>
              <w:jc w:val="left"/>
            </w:pPr>
            <w:r>
              <w:t>в стадии выполнения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bottom w:val="single" w:sz="12" w:space="0" w:color="auto"/>
            </w:tcBorders>
          </w:tcPr>
          <w:p w:rsidR="00E00B56" w:rsidRDefault="00E00B56" w:rsidP="00376EB1">
            <w:pPr>
              <w:pStyle w:val="a0"/>
              <w:ind w:firstLine="0"/>
            </w:pPr>
          </w:p>
        </w:tc>
        <w:tc>
          <w:tcPr>
            <w:tcW w:w="3118" w:type="dxa"/>
            <w:gridSpan w:val="4"/>
            <w:tcBorders>
              <w:top w:val="single" w:sz="4" w:space="0" w:color="auto"/>
              <w:bottom w:val="single" w:sz="12" w:space="0" w:color="auto"/>
            </w:tcBorders>
          </w:tcPr>
          <w:p w:rsidR="00E00B56" w:rsidRDefault="00E00B56" w:rsidP="00376EB1">
            <w:pPr>
              <w:pStyle w:val="a0"/>
              <w:ind w:firstLine="0"/>
            </w:pPr>
            <w:r>
              <w:t>выполнение не начато</w:t>
            </w:r>
          </w:p>
        </w:tc>
        <w:tc>
          <w:tcPr>
            <w:tcW w:w="674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E00B56" w:rsidRDefault="00E00B56" w:rsidP="00376EB1">
            <w:pPr>
              <w:pStyle w:val="a0"/>
              <w:ind w:firstLine="0"/>
            </w:pPr>
          </w:p>
        </w:tc>
      </w:tr>
    </w:tbl>
    <w:p w:rsidR="00C32980" w:rsidRDefault="00C32980" w:rsidP="00C32980">
      <w:pPr>
        <w:pStyle w:val="1"/>
      </w:pPr>
      <w:r>
        <w:t>Проблемы и риски</w:t>
      </w:r>
      <w:r w:rsidR="00CD1376">
        <w:t xml:space="preserve">, выявленные на внутренних аудитах </w:t>
      </w:r>
      <w:proofErr w:type="gramStart"/>
      <w:r w:rsidR="00CD1376">
        <w:t>СМ</w:t>
      </w:r>
      <w:proofErr w:type="gramEnd"/>
    </w:p>
    <w:p w:rsidR="00C32980" w:rsidRDefault="00C32980" w:rsidP="00C32980">
      <w:pPr>
        <w:pStyle w:val="a0"/>
      </w:pPr>
    </w:p>
    <w:p w:rsidR="00C32980" w:rsidRDefault="00C32980" w:rsidP="00C32980">
      <w:pPr>
        <w:pStyle w:val="1"/>
      </w:pPr>
      <w:r>
        <w:t xml:space="preserve">Возможности и действия по совершенствованию </w:t>
      </w:r>
      <w:r w:rsidR="00CD1376">
        <w:t>СМ</w:t>
      </w:r>
      <w:bookmarkStart w:id="0" w:name="_GoBack"/>
      <w:bookmarkEnd w:id="0"/>
    </w:p>
    <w:p w:rsidR="007241D0" w:rsidRDefault="007241D0" w:rsidP="007241D0">
      <w:pPr>
        <w:pStyle w:val="a0"/>
      </w:pPr>
      <w:r>
        <w:t>По результатам внутренних аудитов, проведённых в 202_ году, было предложено следующее:</w:t>
      </w:r>
    </w:p>
    <w:p w:rsidR="007241D0" w:rsidRPr="007241D0" w:rsidRDefault="007241D0" w:rsidP="007241D0">
      <w:pPr>
        <w:pStyle w:val="a0"/>
        <w:numPr>
          <w:ilvl w:val="0"/>
          <w:numId w:val="18"/>
        </w:numPr>
        <w:ind w:left="993" w:hanging="426"/>
      </w:pPr>
    </w:p>
    <w:p w:rsidR="00376EB1" w:rsidRPr="00376EB1" w:rsidRDefault="00376EB1" w:rsidP="00376EB1">
      <w:pPr>
        <w:pStyle w:val="a0"/>
      </w:pPr>
    </w:p>
    <w:p w:rsidR="00376EB1" w:rsidRDefault="00376EB1" w:rsidP="00376EB1">
      <w:pPr>
        <w:pStyle w:val="a0"/>
        <w:rPr>
          <w:i/>
        </w:rPr>
      </w:pPr>
    </w:p>
    <w:p w:rsidR="00376EB1" w:rsidRPr="00376EB1" w:rsidRDefault="008A6D29" w:rsidP="008A6D29">
      <w:pPr>
        <w:pStyle w:val="a0"/>
        <w:tabs>
          <w:tab w:val="left" w:pos="4536"/>
        </w:tabs>
        <w:ind w:firstLine="0"/>
      </w:pPr>
      <w:r>
        <w:t>Менеджер качества _________ /</w:t>
      </w:r>
      <w:r>
        <w:tab/>
        <w:t>/</w:t>
      </w:r>
    </w:p>
    <w:sectPr w:rsidR="00376EB1" w:rsidRPr="00376EB1" w:rsidSect="00D70B7E">
      <w:headerReference w:type="default" r:id="rId9"/>
      <w:pgSz w:w="11906" w:h="16838" w:code="9"/>
      <w:pgMar w:top="567" w:right="567" w:bottom="851" w:left="1134" w:header="567" w:footer="6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29E1" w:rsidRDefault="005C29E1">
      <w:r>
        <w:separator/>
      </w:r>
    </w:p>
  </w:endnote>
  <w:endnote w:type="continuationSeparator" w:id="0">
    <w:p w:rsidR="005C29E1" w:rsidRDefault="005C2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29E1" w:rsidRDefault="005C29E1">
      <w:r>
        <w:separator/>
      </w:r>
    </w:p>
  </w:footnote>
  <w:footnote w:type="continuationSeparator" w:id="0">
    <w:p w:rsidR="005C29E1" w:rsidRDefault="005C29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65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993"/>
      <w:gridCol w:w="4819"/>
      <w:gridCol w:w="1843"/>
      <w:gridCol w:w="567"/>
      <w:gridCol w:w="567"/>
      <w:gridCol w:w="1276"/>
    </w:tblGrid>
    <w:tr w:rsidR="00396C09" w:rsidTr="00396C09">
      <w:trPr>
        <w:trHeight w:val="843"/>
      </w:trPr>
      <w:tc>
        <w:tcPr>
          <w:tcW w:w="993" w:type="dxa"/>
          <w:vAlign w:val="center"/>
        </w:tcPr>
        <w:p w:rsidR="00396C09" w:rsidRDefault="00396C09" w:rsidP="00396C09">
          <w:pPr>
            <w:pStyle w:val="a4"/>
            <w:tabs>
              <w:tab w:val="clear" w:pos="4677"/>
              <w:tab w:val="center" w:pos="6020"/>
            </w:tabs>
            <w:ind w:left="34"/>
            <w:jc w:val="both"/>
            <w:rPr>
              <w:b/>
              <w:sz w:val="20"/>
              <w:szCs w:val="20"/>
            </w:rPr>
          </w:pPr>
        </w:p>
      </w:tc>
      <w:tc>
        <w:tcPr>
          <w:tcW w:w="7229" w:type="dxa"/>
          <w:gridSpan w:val="3"/>
          <w:tcBorders>
            <w:right w:val="nil"/>
          </w:tcBorders>
          <w:vAlign w:val="center"/>
        </w:tcPr>
        <w:p w:rsidR="00396C09" w:rsidRPr="00CB49BE" w:rsidRDefault="00CB49BE" w:rsidP="00974627">
          <w:pPr>
            <w:pStyle w:val="a4"/>
            <w:tabs>
              <w:tab w:val="clear" w:pos="4677"/>
              <w:tab w:val="center" w:pos="6020"/>
            </w:tabs>
            <w:ind w:left="34"/>
            <w:jc w:val="center"/>
            <w:rPr>
              <w:b/>
            </w:rPr>
          </w:pPr>
          <w:r>
            <w:rPr>
              <w:b/>
            </w:rPr>
            <w:t>Испытательная лаборатория</w:t>
          </w:r>
        </w:p>
        <w:p w:rsidR="00396C09" w:rsidRDefault="00396C09" w:rsidP="00396C09">
          <w:pPr>
            <w:pStyle w:val="a4"/>
            <w:tabs>
              <w:tab w:val="clear" w:pos="4677"/>
              <w:tab w:val="center" w:pos="6020"/>
            </w:tabs>
            <w:ind w:left="34"/>
            <w:jc w:val="center"/>
            <w:rPr>
              <w:rFonts w:ascii="Tahoma" w:hAnsi="Tahoma"/>
              <w:b/>
              <w:sz w:val="22"/>
            </w:rPr>
          </w:pPr>
          <w:r w:rsidRPr="00E6358F">
            <w:rPr>
              <w:b/>
              <w:sz w:val="20"/>
              <w:szCs w:val="20"/>
            </w:rPr>
            <w:t>Документ систем</w:t>
          </w:r>
          <w:r>
            <w:rPr>
              <w:b/>
              <w:sz w:val="20"/>
              <w:szCs w:val="20"/>
            </w:rPr>
            <w:t>ы</w:t>
          </w:r>
          <w:r w:rsidRPr="00E6358F">
            <w:rPr>
              <w:b/>
              <w:sz w:val="20"/>
              <w:szCs w:val="20"/>
            </w:rPr>
            <w:t xml:space="preserve"> менеджмента</w:t>
          </w:r>
        </w:p>
      </w:tc>
      <w:tc>
        <w:tcPr>
          <w:tcW w:w="1843" w:type="dxa"/>
          <w:gridSpan w:val="2"/>
          <w:tcBorders>
            <w:left w:val="nil"/>
          </w:tcBorders>
          <w:vAlign w:val="center"/>
        </w:tcPr>
        <w:p w:rsidR="00396C09" w:rsidRPr="00E6358F" w:rsidRDefault="00396C09" w:rsidP="00AF4EED">
          <w:pPr>
            <w:pStyle w:val="a4"/>
            <w:tabs>
              <w:tab w:val="clear" w:pos="4677"/>
              <w:tab w:val="center" w:pos="6020"/>
            </w:tabs>
            <w:jc w:val="center"/>
            <w:rPr>
              <w:b/>
              <w:sz w:val="20"/>
              <w:szCs w:val="20"/>
            </w:rPr>
          </w:pPr>
        </w:p>
      </w:tc>
    </w:tr>
    <w:tr w:rsidR="00974627" w:rsidTr="00266D19">
      <w:trPr>
        <w:cantSplit/>
        <w:trHeight w:val="580"/>
      </w:trPr>
      <w:tc>
        <w:tcPr>
          <w:tcW w:w="5812" w:type="dxa"/>
          <w:gridSpan w:val="2"/>
          <w:tcBorders>
            <w:bottom w:val="single" w:sz="4" w:space="0" w:color="auto"/>
          </w:tcBorders>
          <w:vAlign w:val="center"/>
        </w:tcPr>
        <w:p w:rsidR="00974627" w:rsidRPr="00930075" w:rsidRDefault="00974627" w:rsidP="00283259">
          <w:pPr>
            <w:pStyle w:val="a4"/>
            <w:jc w:val="center"/>
            <w:rPr>
              <w:sz w:val="22"/>
            </w:rPr>
          </w:pPr>
          <w:r>
            <w:rPr>
              <w:sz w:val="22"/>
            </w:rPr>
            <w:fldChar w:fldCharType="begin"/>
          </w:r>
          <w:r>
            <w:rPr>
              <w:sz w:val="22"/>
            </w:rPr>
            <w:instrText xml:space="preserve"> TITLE   \* MERGEFORMAT </w:instrText>
          </w:r>
          <w:r>
            <w:rPr>
              <w:sz w:val="22"/>
            </w:rPr>
            <w:fldChar w:fldCharType="separate"/>
          </w:r>
          <w:r w:rsidR="00CB49BE">
            <w:rPr>
              <w:sz w:val="22"/>
            </w:rPr>
            <w:t xml:space="preserve">Справка к анализу </w:t>
          </w:r>
          <w:proofErr w:type="gramStart"/>
          <w:r w:rsidR="00CB49BE">
            <w:rPr>
              <w:sz w:val="22"/>
            </w:rPr>
            <w:t>СМ</w:t>
          </w:r>
          <w:proofErr w:type="gramEnd"/>
          <w:r w:rsidR="00CB49BE">
            <w:rPr>
              <w:sz w:val="22"/>
            </w:rPr>
            <w:t xml:space="preserve"> высшим руководством за 20__ г.</w:t>
          </w:r>
          <w:r>
            <w:rPr>
              <w:sz w:val="22"/>
            </w:rPr>
            <w:fldChar w:fldCharType="end"/>
          </w:r>
        </w:p>
      </w:tc>
      <w:tc>
        <w:tcPr>
          <w:tcW w:w="1843" w:type="dxa"/>
          <w:tcBorders>
            <w:bottom w:val="single" w:sz="4" w:space="0" w:color="auto"/>
          </w:tcBorders>
          <w:vAlign w:val="center"/>
        </w:tcPr>
        <w:p w:rsidR="00974627" w:rsidRPr="00930075" w:rsidRDefault="00396C09" w:rsidP="00CB49BE">
          <w:pPr>
            <w:pStyle w:val="a4"/>
            <w:rPr>
              <w:sz w:val="22"/>
            </w:rPr>
          </w:pPr>
          <w:r>
            <w:rPr>
              <w:sz w:val="22"/>
            </w:rPr>
            <w:t>Дата:</w:t>
          </w:r>
          <w:r w:rsidR="00266D19">
            <w:rPr>
              <w:sz w:val="22"/>
            </w:rPr>
            <w:t xml:space="preserve"> </w:t>
          </w:r>
          <w:r w:rsidR="00CB49BE">
            <w:rPr>
              <w:sz w:val="22"/>
            </w:rPr>
            <w:t>__</w:t>
          </w:r>
          <w:r w:rsidR="00266D19">
            <w:rPr>
              <w:sz w:val="22"/>
            </w:rPr>
            <w:t>.</w:t>
          </w:r>
          <w:r w:rsidR="00CB49BE">
            <w:rPr>
              <w:sz w:val="22"/>
            </w:rPr>
            <w:t>__</w:t>
          </w:r>
          <w:r w:rsidR="00266D19">
            <w:rPr>
              <w:sz w:val="22"/>
            </w:rPr>
            <w:t>.20</w:t>
          </w:r>
          <w:r w:rsidR="00CB49BE">
            <w:rPr>
              <w:sz w:val="22"/>
            </w:rPr>
            <w:t>__</w:t>
          </w:r>
        </w:p>
      </w:tc>
      <w:tc>
        <w:tcPr>
          <w:tcW w:w="1134" w:type="dxa"/>
          <w:gridSpan w:val="2"/>
          <w:tcBorders>
            <w:bottom w:val="single" w:sz="4" w:space="0" w:color="auto"/>
          </w:tcBorders>
          <w:vAlign w:val="center"/>
        </w:tcPr>
        <w:p w:rsidR="00974627" w:rsidRPr="00930075" w:rsidRDefault="00396C09" w:rsidP="00396C09">
          <w:pPr>
            <w:pStyle w:val="a4"/>
            <w:rPr>
              <w:sz w:val="22"/>
            </w:rPr>
          </w:pPr>
          <w:r>
            <w:rPr>
              <w:sz w:val="22"/>
            </w:rPr>
            <w:t>Версия 2</w:t>
          </w:r>
        </w:p>
      </w:tc>
      <w:tc>
        <w:tcPr>
          <w:tcW w:w="1276" w:type="dxa"/>
          <w:tcBorders>
            <w:bottom w:val="single" w:sz="4" w:space="0" w:color="auto"/>
          </w:tcBorders>
          <w:vAlign w:val="center"/>
        </w:tcPr>
        <w:p w:rsidR="00974627" w:rsidRPr="00E6358F" w:rsidRDefault="00974627" w:rsidP="00283259">
          <w:pPr>
            <w:pStyle w:val="a4"/>
            <w:jc w:val="center"/>
            <w:rPr>
              <w:sz w:val="22"/>
            </w:rPr>
          </w:pPr>
          <w:r w:rsidRPr="00E6358F">
            <w:rPr>
              <w:sz w:val="22"/>
            </w:rPr>
            <w:t xml:space="preserve">Лист </w:t>
          </w:r>
          <w:r w:rsidRPr="00E6358F">
            <w:rPr>
              <w:rStyle w:val="a6"/>
              <w:sz w:val="22"/>
            </w:rPr>
            <w:fldChar w:fldCharType="begin"/>
          </w:r>
          <w:r w:rsidRPr="00E6358F">
            <w:rPr>
              <w:rStyle w:val="a6"/>
              <w:sz w:val="22"/>
            </w:rPr>
            <w:instrText xml:space="preserve"> PAGE </w:instrText>
          </w:r>
          <w:r w:rsidRPr="00E6358F">
            <w:rPr>
              <w:rStyle w:val="a6"/>
              <w:sz w:val="22"/>
            </w:rPr>
            <w:fldChar w:fldCharType="separate"/>
          </w:r>
          <w:r w:rsidR="00CD1376">
            <w:rPr>
              <w:rStyle w:val="a6"/>
              <w:noProof/>
              <w:sz w:val="22"/>
            </w:rPr>
            <w:t>1</w:t>
          </w:r>
          <w:r w:rsidRPr="00E6358F">
            <w:rPr>
              <w:rStyle w:val="a6"/>
              <w:sz w:val="22"/>
            </w:rPr>
            <w:fldChar w:fldCharType="end"/>
          </w:r>
          <w:r>
            <w:rPr>
              <w:rStyle w:val="a6"/>
              <w:sz w:val="22"/>
            </w:rPr>
            <w:t xml:space="preserve"> </w:t>
          </w:r>
          <w:r w:rsidRPr="00E6358F">
            <w:rPr>
              <w:rStyle w:val="a6"/>
              <w:sz w:val="22"/>
            </w:rPr>
            <w:t>из</w:t>
          </w:r>
          <w:r>
            <w:rPr>
              <w:rStyle w:val="a6"/>
              <w:sz w:val="22"/>
            </w:rPr>
            <w:t xml:space="preserve"> </w:t>
          </w:r>
          <w:r>
            <w:rPr>
              <w:rStyle w:val="a6"/>
              <w:sz w:val="22"/>
            </w:rPr>
            <w:fldChar w:fldCharType="begin"/>
          </w:r>
          <w:r>
            <w:rPr>
              <w:rStyle w:val="a6"/>
              <w:sz w:val="22"/>
            </w:rPr>
            <w:instrText xml:space="preserve"> NUMPAGES   \* MERGEFORMAT </w:instrText>
          </w:r>
          <w:r>
            <w:rPr>
              <w:rStyle w:val="a6"/>
              <w:sz w:val="22"/>
            </w:rPr>
            <w:fldChar w:fldCharType="separate"/>
          </w:r>
          <w:r w:rsidR="00CD1376">
            <w:rPr>
              <w:rStyle w:val="a6"/>
              <w:noProof/>
              <w:sz w:val="22"/>
            </w:rPr>
            <w:t>1</w:t>
          </w:r>
          <w:r>
            <w:rPr>
              <w:rStyle w:val="a6"/>
              <w:sz w:val="22"/>
            </w:rPr>
            <w:fldChar w:fldCharType="end"/>
          </w:r>
        </w:p>
      </w:tc>
    </w:tr>
  </w:tbl>
  <w:p w:rsidR="00BA7563" w:rsidRDefault="00BA756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E5E13"/>
    <w:multiLevelType w:val="multilevel"/>
    <w:tmpl w:val="9D4A9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C62589"/>
    <w:multiLevelType w:val="hybridMultilevel"/>
    <w:tmpl w:val="43D48D9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8A56487"/>
    <w:multiLevelType w:val="hybridMultilevel"/>
    <w:tmpl w:val="985A1D1C"/>
    <w:lvl w:ilvl="0" w:tplc="5990614E"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976F33"/>
    <w:multiLevelType w:val="hybridMultilevel"/>
    <w:tmpl w:val="A426ED02"/>
    <w:lvl w:ilvl="0" w:tplc="E2C65126">
      <w:start w:val="1"/>
      <w:numFmt w:val="bullet"/>
      <w:lvlText w:val="–"/>
      <w:lvlJc w:val="left"/>
      <w:pPr>
        <w:tabs>
          <w:tab w:val="num" w:pos="964"/>
        </w:tabs>
        <w:ind w:left="0" w:firstLine="703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3EA2B7C"/>
    <w:multiLevelType w:val="hybridMultilevel"/>
    <w:tmpl w:val="E558FFA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98F465B"/>
    <w:multiLevelType w:val="hybridMultilevel"/>
    <w:tmpl w:val="B7C6C31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2011EA"/>
    <w:multiLevelType w:val="multilevel"/>
    <w:tmpl w:val="FC2E10EC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7">
    <w:nsid w:val="276911B2"/>
    <w:multiLevelType w:val="hybridMultilevel"/>
    <w:tmpl w:val="823220E6"/>
    <w:lvl w:ilvl="0" w:tplc="789A4950">
      <w:numFmt w:val="bullet"/>
      <w:pStyle w:val="-"/>
      <w:lvlText w:val="-"/>
      <w:lvlJc w:val="left"/>
      <w:pPr>
        <w:ind w:left="1287" w:hanging="360"/>
      </w:p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27A2278D"/>
    <w:multiLevelType w:val="hybridMultilevel"/>
    <w:tmpl w:val="1ABE407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D606DC"/>
    <w:multiLevelType w:val="hybridMultilevel"/>
    <w:tmpl w:val="F04C59B0"/>
    <w:lvl w:ilvl="0" w:tplc="DA3CB9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FDE8C8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4E038D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21A26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64C58D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7E43F2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A342F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6E8D7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41620B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97C5713"/>
    <w:multiLevelType w:val="hybridMultilevel"/>
    <w:tmpl w:val="0FD853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894A40"/>
    <w:multiLevelType w:val="singleLevel"/>
    <w:tmpl w:val="5990614E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2">
    <w:nsid w:val="57977ED9"/>
    <w:multiLevelType w:val="multilevel"/>
    <w:tmpl w:val="63646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EEE08B2"/>
    <w:multiLevelType w:val="hybridMultilevel"/>
    <w:tmpl w:val="735ACB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9B3032"/>
    <w:multiLevelType w:val="hybridMultilevel"/>
    <w:tmpl w:val="57FA8CAA"/>
    <w:lvl w:ilvl="0" w:tplc="E2C65126">
      <w:start w:val="1"/>
      <w:numFmt w:val="bullet"/>
      <w:lvlText w:val="–"/>
      <w:lvlJc w:val="left"/>
      <w:pPr>
        <w:tabs>
          <w:tab w:val="num" w:pos="964"/>
        </w:tabs>
        <w:ind w:left="0" w:firstLine="703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6133A1A"/>
    <w:multiLevelType w:val="multilevel"/>
    <w:tmpl w:val="73028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67F5965"/>
    <w:multiLevelType w:val="hybridMultilevel"/>
    <w:tmpl w:val="7340EF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C064AC6"/>
    <w:multiLevelType w:val="hybridMultilevel"/>
    <w:tmpl w:val="8820AA0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7EAB3070"/>
    <w:multiLevelType w:val="multilevel"/>
    <w:tmpl w:val="FE4C3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11"/>
  </w:num>
  <w:num w:numId="3">
    <w:abstractNumId w:val="6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14"/>
  </w:num>
  <w:num w:numId="7">
    <w:abstractNumId w:val="3"/>
  </w:num>
  <w:num w:numId="8">
    <w:abstractNumId w:val="12"/>
  </w:num>
  <w:num w:numId="9">
    <w:abstractNumId w:val="18"/>
  </w:num>
  <w:num w:numId="10">
    <w:abstractNumId w:val="0"/>
  </w:num>
  <w:num w:numId="11">
    <w:abstractNumId w:val="15"/>
  </w:num>
  <w:num w:numId="12">
    <w:abstractNumId w:val="16"/>
  </w:num>
  <w:num w:numId="13">
    <w:abstractNumId w:val="4"/>
  </w:num>
  <w:num w:numId="14">
    <w:abstractNumId w:val="1"/>
  </w:num>
  <w:num w:numId="15">
    <w:abstractNumId w:val="7"/>
  </w:num>
  <w:num w:numId="16">
    <w:abstractNumId w:val="2"/>
  </w:num>
  <w:num w:numId="17">
    <w:abstractNumId w:val="10"/>
  </w:num>
  <w:num w:numId="18">
    <w:abstractNumId w:val="17"/>
  </w:num>
  <w:num w:numId="19">
    <w:abstractNumId w:val="8"/>
  </w:num>
  <w:num w:numId="20">
    <w:abstractNumId w:val="13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9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D19"/>
    <w:rsid w:val="00004A58"/>
    <w:rsid w:val="000104C0"/>
    <w:rsid w:val="00023EA4"/>
    <w:rsid w:val="000245A2"/>
    <w:rsid w:val="0003145D"/>
    <w:rsid w:val="000402D7"/>
    <w:rsid w:val="00045C9B"/>
    <w:rsid w:val="0004733A"/>
    <w:rsid w:val="00054D3F"/>
    <w:rsid w:val="0006113F"/>
    <w:rsid w:val="00076347"/>
    <w:rsid w:val="0007788B"/>
    <w:rsid w:val="00091243"/>
    <w:rsid w:val="0009219F"/>
    <w:rsid w:val="000974B2"/>
    <w:rsid w:val="000A7C18"/>
    <w:rsid w:val="000B1B1E"/>
    <w:rsid w:val="000B22D6"/>
    <w:rsid w:val="000B6289"/>
    <w:rsid w:val="000C0906"/>
    <w:rsid w:val="000C6274"/>
    <w:rsid w:val="000C7D55"/>
    <w:rsid w:val="000D3594"/>
    <w:rsid w:val="000F1294"/>
    <w:rsid w:val="0010007F"/>
    <w:rsid w:val="00115C3A"/>
    <w:rsid w:val="00123F67"/>
    <w:rsid w:val="001336CB"/>
    <w:rsid w:val="001338B1"/>
    <w:rsid w:val="00134F9D"/>
    <w:rsid w:val="00137D4F"/>
    <w:rsid w:val="001451CC"/>
    <w:rsid w:val="0015195B"/>
    <w:rsid w:val="00153D44"/>
    <w:rsid w:val="00160BF3"/>
    <w:rsid w:val="00165C0A"/>
    <w:rsid w:val="0017075C"/>
    <w:rsid w:val="0019231B"/>
    <w:rsid w:val="00195467"/>
    <w:rsid w:val="001A4A66"/>
    <w:rsid w:val="001B04C2"/>
    <w:rsid w:val="001B10AD"/>
    <w:rsid w:val="001C2A9E"/>
    <w:rsid w:val="001C302A"/>
    <w:rsid w:val="001D2548"/>
    <w:rsid w:val="001D516A"/>
    <w:rsid w:val="001F79DC"/>
    <w:rsid w:val="00201075"/>
    <w:rsid w:val="00212B32"/>
    <w:rsid w:val="00216026"/>
    <w:rsid w:val="00220210"/>
    <w:rsid w:val="00220215"/>
    <w:rsid w:val="0023140B"/>
    <w:rsid w:val="00244C44"/>
    <w:rsid w:val="00245E09"/>
    <w:rsid w:val="0026332F"/>
    <w:rsid w:val="00266D19"/>
    <w:rsid w:val="002701F6"/>
    <w:rsid w:val="0027724D"/>
    <w:rsid w:val="00283259"/>
    <w:rsid w:val="00284BC6"/>
    <w:rsid w:val="00296279"/>
    <w:rsid w:val="002A4B41"/>
    <w:rsid w:val="002A60C7"/>
    <w:rsid w:val="002A671A"/>
    <w:rsid w:val="002A7C15"/>
    <w:rsid w:val="002B0330"/>
    <w:rsid w:val="002B3635"/>
    <w:rsid w:val="002D08A9"/>
    <w:rsid w:val="002D4448"/>
    <w:rsid w:val="002D51CA"/>
    <w:rsid w:val="002E71B7"/>
    <w:rsid w:val="002F6BB6"/>
    <w:rsid w:val="002F7EBD"/>
    <w:rsid w:val="00303A83"/>
    <w:rsid w:val="00312646"/>
    <w:rsid w:val="00325BC6"/>
    <w:rsid w:val="00326DC6"/>
    <w:rsid w:val="003325EF"/>
    <w:rsid w:val="00343E35"/>
    <w:rsid w:val="003448EE"/>
    <w:rsid w:val="003470DD"/>
    <w:rsid w:val="00347FCA"/>
    <w:rsid w:val="00354654"/>
    <w:rsid w:val="00360C43"/>
    <w:rsid w:val="003630C5"/>
    <w:rsid w:val="00376EB1"/>
    <w:rsid w:val="00380D8F"/>
    <w:rsid w:val="00385350"/>
    <w:rsid w:val="00390EA6"/>
    <w:rsid w:val="00396C09"/>
    <w:rsid w:val="003A1870"/>
    <w:rsid w:val="003A2CEC"/>
    <w:rsid w:val="003A3BC7"/>
    <w:rsid w:val="003B13DF"/>
    <w:rsid w:val="003B3AD8"/>
    <w:rsid w:val="003C25C8"/>
    <w:rsid w:val="003C7044"/>
    <w:rsid w:val="003D0FD5"/>
    <w:rsid w:val="003E02F4"/>
    <w:rsid w:val="003E6E01"/>
    <w:rsid w:val="003E7EA6"/>
    <w:rsid w:val="003F741A"/>
    <w:rsid w:val="004047F7"/>
    <w:rsid w:val="00405755"/>
    <w:rsid w:val="004213A6"/>
    <w:rsid w:val="0044144B"/>
    <w:rsid w:val="00442DDC"/>
    <w:rsid w:val="00444AEA"/>
    <w:rsid w:val="0046409A"/>
    <w:rsid w:val="00465C57"/>
    <w:rsid w:val="00471498"/>
    <w:rsid w:val="004724AC"/>
    <w:rsid w:val="00484FEB"/>
    <w:rsid w:val="004915F2"/>
    <w:rsid w:val="0049608F"/>
    <w:rsid w:val="00496F6F"/>
    <w:rsid w:val="004B44B2"/>
    <w:rsid w:val="004B5D22"/>
    <w:rsid w:val="004C4861"/>
    <w:rsid w:val="004D28C8"/>
    <w:rsid w:val="004D371E"/>
    <w:rsid w:val="004D736E"/>
    <w:rsid w:val="004E3DD1"/>
    <w:rsid w:val="004F31CF"/>
    <w:rsid w:val="004F4BE1"/>
    <w:rsid w:val="004F6300"/>
    <w:rsid w:val="00530EA7"/>
    <w:rsid w:val="005360DD"/>
    <w:rsid w:val="0055319D"/>
    <w:rsid w:val="005669F7"/>
    <w:rsid w:val="00575E67"/>
    <w:rsid w:val="005772EA"/>
    <w:rsid w:val="005779D5"/>
    <w:rsid w:val="00582244"/>
    <w:rsid w:val="005838A7"/>
    <w:rsid w:val="00586AB1"/>
    <w:rsid w:val="005C29E1"/>
    <w:rsid w:val="005C6D40"/>
    <w:rsid w:val="005D1FE5"/>
    <w:rsid w:val="005D4839"/>
    <w:rsid w:val="005F307C"/>
    <w:rsid w:val="00605B51"/>
    <w:rsid w:val="00611B25"/>
    <w:rsid w:val="00615BA0"/>
    <w:rsid w:val="0061719F"/>
    <w:rsid w:val="00617626"/>
    <w:rsid w:val="00617D9C"/>
    <w:rsid w:val="0064176F"/>
    <w:rsid w:val="0064762E"/>
    <w:rsid w:val="00650235"/>
    <w:rsid w:val="00667658"/>
    <w:rsid w:val="0068695C"/>
    <w:rsid w:val="00691804"/>
    <w:rsid w:val="00692E5B"/>
    <w:rsid w:val="006A35F2"/>
    <w:rsid w:val="006A5D43"/>
    <w:rsid w:val="006B0159"/>
    <w:rsid w:val="006B07D0"/>
    <w:rsid w:val="006B6686"/>
    <w:rsid w:val="006D3B80"/>
    <w:rsid w:val="006E2351"/>
    <w:rsid w:val="006F2B52"/>
    <w:rsid w:val="00701407"/>
    <w:rsid w:val="007217FE"/>
    <w:rsid w:val="00723C46"/>
    <w:rsid w:val="007241D0"/>
    <w:rsid w:val="00725A1C"/>
    <w:rsid w:val="007433A1"/>
    <w:rsid w:val="00747802"/>
    <w:rsid w:val="00750668"/>
    <w:rsid w:val="007556FE"/>
    <w:rsid w:val="0077061A"/>
    <w:rsid w:val="007807A9"/>
    <w:rsid w:val="007808BD"/>
    <w:rsid w:val="0079057A"/>
    <w:rsid w:val="007A0EF2"/>
    <w:rsid w:val="007B1A3E"/>
    <w:rsid w:val="007C2BCD"/>
    <w:rsid w:val="007D3AB1"/>
    <w:rsid w:val="007D40B4"/>
    <w:rsid w:val="00825812"/>
    <w:rsid w:val="00834592"/>
    <w:rsid w:val="0084319C"/>
    <w:rsid w:val="00844468"/>
    <w:rsid w:val="00850D82"/>
    <w:rsid w:val="00860722"/>
    <w:rsid w:val="00862AE7"/>
    <w:rsid w:val="008669FF"/>
    <w:rsid w:val="008671B0"/>
    <w:rsid w:val="008751B0"/>
    <w:rsid w:val="00876910"/>
    <w:rsid w:val="008900A2"/>
    <w:rsid w:val="00896634"/>
    <w:rsid w:val="0089696C"/>
    <w:rsid w:val="008A0DFC"/>
    <w:rsid w:val="008A269E"/>
    <w:rsid w:val="008A6D29"/>
    <w:rsid w:val="008B03C9"/>
    <w:rsid w:val="008C43E6"/>
    <w:rsid w:val="008D39DB"/>
    <w:rsid w:val="008D6687"/>
    <w:rsid w:val="008E4DD0"/>
    <w:rsid w:val="008E720F"/>
    <w:rsid w:val="00903C27"/>
    <w:rsid w:val="009048C6"/>
    <w:rsid w:val="009055B5"/>
    <w:rsid w:val="00913F47"/>
    <w:rsid w:val="00932CB6"/>
    <w:rsid w:val="00935535"/>
    <w:rsid w:val="0093701A"/>
    <w:rsid w:val="00947C09"/>
    <w:rsid w:val="00951975"/>
    <w:rsid w:val="00952F6E"/>
    <w:rsid w:val="00974627"/>
    <w:rsid w:val="00982932"/>
    <w:rsid w:val="009865C2"/>
    <w:rsid w:val="009A0003"/>
    <w:rsid w:val="009B2329"/>
    <w:rsid w:val="009B24FA"/>
    <w:rsid w:val="009C3EA8"/>
    <w:rsid w:val="009C657D"/>
    <w:rsid w:val="009E56E0"/>
    <w:rsid w:val="009F4396"/>
    <w:rsid w:val="009F7592"/>
    <w:rsid w:val="00A047A8"/>
    <w:rsid w:val="00A06185"/>
    <w:rsid w:val="00A142E2"/>
    <w:rsid w:val="00A22DD3"/>
    <w:rsid w:val="00A27DF2"/>
    <w:rsid w:val="00A37692"/>
    <w:rsid w:val="00A429D1"/>
    <w:rsid w:val="00A47D88"/>
    <w:rsid w:val="00A55F66"/>
    <w:rsid w:val="00A63D90"/>
    <w:rsid w:val="00A6579D"/>
    <w:rsid w:val="00A672CE"/>
    <w:rsid w:val="00A8393D"/>
    <w:rsid w:val="00A96C15"/>
    <w:rsid w:val="00A96C78"/>
    <w:rsid w:val="00AA03B3"/>
    <w:rsid w:val="00AA3961"/>
    <w:rsid w:val="00AA3D8F"/>
    <w:rsid w:val="00AB5F78"/>
    <w:rsid w:val="00AD305C"/>
    <w:rsid w:val="00AE1543"/>
    <w:rsid w:val="00AE46B9"/>
    <w:rsid w:val="00AE5672"/>
    <w:rsid w:val="00AF4EED"/>
    <w:rsid w:val="00B00F5C"/>
    <w:rsid w:val="00B115AF"/>
    <w:rsid w:val="00B12125"/>
    <w:rsid w:val="00B1272E"/>
    <w:rsid w:val="00B14F93"/>
    <w:rsid w:val="00B20648"/>
    <w:rsid w:val="00B242A5"/>
    <w:rsid w:val="00B267A0"/>
    <w:rsid w:val="00B35932"/>
    <w:rsid w:val="00B35C0F"/>
    <w:rsid w:val="00B360A9"/>
    <w:rsid w:val="00B47243"/>
    <w:rsid w:val="00B5775A"/>
    <w:rsid w:val="00B67586"/>
    <w:rsid w:val="00B676BA"/>
    <w:rsid w:val="00B77542"/>
    <w:rsid w:val="00B83162"/>
    <w:rsid w:val="00B964AB"/>
    <w:rsid w:val="00BA7563"/>
    <w:rsid w:val="00BB07A5"/>
    <w:rsid w:val="00BB49BD"/>
    <w:rsid w:val="00BC1EAA"/>
    <w:rsid w:val="00BD58FB"/>
    <w:rsid w:val="00BE3B14"/>
    <w:rsid w:val="00BE533D"/>
    <w:rsid w:val="00BF6DBE"/>
    <w:rsid w:val="00BF73E6"/>
    <w:rsid w:val="00BF747A"/>
    <w:rsid w:val="00C00227"/>
    <w:rsid w:val="00C00787"/>
    <w:rsid w:val="00C04981"/>
    <w:rsid w:val="00C21B85"/>
    <w:rsid w:val="00C24CF1"/>
    <w:rsid w:val="00C26CD5"/>
    <w:rsid w:val="00C27445"/>
    <w:rsid w:val="00C30812"/>
    <w:rsid w:val="00C32980"/>
    <w:rsid w:val="00C32AA8"/>
    <w:rsid w:val="00C5525C"/>
    <w:rsid w:val="00C56F2F"/>
    <w:rsid w:val="00C62005"/>
    <w:rsid w:val="00C709AD"/>
    <w:rsid w:val="00C74A12"/>
    <w:rsid w:val="00C74B84"/>
    <w:rsid w:val="00C82FDE"/>
    <w:rsid w:val="00C93362"/>
    <w:rsid w:val="00C940AB"/>
    <w:rsid w:val="00C97011"/>
    <w:rsid w:val="00C97B2E"/>
    <w:rsid w:val="00CA0E30"/>
    <w:rsid w:val="00CA3CF7"/>
    <w:rsid w:val="00CB49BE"/>
    <w:rsid w:val="00CB6832"/>
    <w:rsid w:val="00CC4046"/>
    <w:rsid w:val="00CC40A6"/>
    <w:rsid w:val="00CC6457"/>
    <w:rsid w:val="00CD1376"/>
    <w:rsid w:val="00CE06A9"/>
    <w:rsid w:val="00CF1CAE"/>
    <w:rsid w:val="00CF28DD"/>
    <w:rsid w:val="00CF3493"/>
    <w:rsid w:val="00CF6668"/>
    <w:rsid w:val="00D01CEC"/>
    <w:rsid w:val="00D024B7"/>
    <w:rsid w:val="00D13879"/>
    <w:rsid w:val="00D35968"/>
    <w:rsid w:val="00D36972"/>
    <w:rsid w:val="00D40254"/>
    <w:rsid w:val="00D53AE5"/>
    <w:rsid w:val="00D70B7E"/>
    <w:rsid w:val="00D7767A"/>
    <w:rsid w:val="00D927EF"/>
    <w:rsid w:val="00D93847"/>
    <w:rsid w:val="00DA2BB0"/>
    <w:rsid w:val="00DB5E97"/>
    <w:rsid w:val="00DC0860"/>
    <w:rsid w:val="00DC1F8A"/>
    <w:rsid w:val="00DC39C9"/>
    <w:rsid w:val="00DC68A0"/>
    <w:rsid w:val="00DD055E"/>
    <w:rsid w:val="00DD1E07"/>
    <w:rsid w:val="00DD7063"/>
    <w:rsid w:val="00DE1D38"/>
    <w:rsid w:val="00DF6195"/>
    <w:rsid w:val="00DF6EAA"/>
    <w:rsid w:val="00E00B56"/>
    <w:rsid w:val="00E02711"/>
    <w:rsid w:val="00E10BCF"/>
    <w:rsid w:val="00E120A9"/>
    <w:rsid w:val="00E143D1"/>
    <w:rsid w:val="00E30482"/>
    <w:rsid w:val="00E3115F"/>
    <w:rsid w:val="00E36DE4"/>
    <w:rsid w:val="00E42D9D"/>
    <w:rsid w:val="00E4553D"/>
    <w:rsid w:val="00E51850"/>
    <w:rsid w:val="00E577D0"/>
    <w:rsid w:val="00E62379"/>
    <w:rsid w:val="00E6358F"/>
    <w:rsid w:val="00E70768"/>
    <w:rsid w:val="00E7580C"/>
    <w:rsid w:val="00E759A6"/>
    <w:rsid w:val="00EA407F"/>
    <w:rsid w:val="00EA69DE"/>
    <w:rsid w:val="00EB37B1"/>
    <w:rsid w:val="00EB3DEF"/>
    <w:rsid w:val="00EC1EF7"/>
    <w:rsid w:val="00ED000B"/>
    <w:rsid w:val="00ED3E8C"/>
    <w:rsid w:val="00ED448B"/>
    <w:rsid w:val="00ED63E3"/>
    <w:rsid w:val="00EE1E02"/>
    <w:rsid w:val="00EE33D7"/>
    <w:rsid w:val="00F0058F"/>
    <w:rsid w:val="00F00DDA"/>
    <w:rsid w:val="00F055C5"/>
    <w:rsid w:val="00F153B9"/>
    <w:rsid w:val="00F17789"/>
    <w:rsid w:val="00F277AD"/>
    <w:rsid w:val="00F30506"/>
    <w:rsid w:val="00F42113"/>
    <w:rsid w:val="00F44139"/>
    <w:rsid w:val="00F9787C"/>
    <w:rsid w:val="00FC17AA"/>
    <w:rsid w:val="00FD1BC4"/>
    <w:rsid w:val="00FD4CD0"/>
    <w:rsid w:val="00FD5543"/>
    <w:rsid w:val="00FE324D"/>
    <w:rsid w:val="00FE578E"/>
    <w:rsid w:val="00FF7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Plai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0"/>
    <w:qFormat/>
    <w:rsid w:val="00C82FDE"/>
    <w:pPr>
      <w:keepNext/>
      <w:spacing w:before="120" w:after="120"/>
      <w:outlineLvl w:val="0"/>
    </w:pPr>
    <w:rPr>
      <w:b/>
      <w:sz w:val="36"/>
      <w:szCs w:val="36"/>
    </w:rPr>
  </w:style>
  <w:style w:type="paragraph" w:styleId="2">
    <w:name w:val="heading 2"/>
    <w:basedOn w:val="a"/>
    <w:next w:val="a0"/>
    <w:link w:val="20"/>
    <w:uiPriority w:val="9"/>
    <w:unhideWhenUsed/>
    <w:qFormat/>
    <w:rsid w:val="008D6687"/>
    <w:pPr>
      <w:keepNext/>
      <w:spacing w:before="120" w:after="1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0"/>
    <w:qFormat/>
    <w:rsid w:val="005360DD"/>
    <w:pPr>
      <w:spacing w:before="60" w:after="60"/>
      <w:jc w:val="both"/>
      <w:outlineLvl w:val="2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paragraph" w:styleId="a5">
    <w:name w:val="Body Text"/>
    <w:basedOn w:val="a"/>
    <w:pPr>
      <w:jc w:val="both"/>
    </w:pPr>
  </w:style>
  <w:style w:type="character" w:styleId="a6">
    <w:name w:val="page number"/>
    <w:basedOn w:val="a1"/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styleId="21">
    <w:name w:val="Body Text 2"/>
    <w:basedOn w:val="a"/>
    <w:rPr>
      <w:sz w:val="20"/>
    </w:rPr>
  </w:style>
  <w:style w:type="paragraph" w:customStyle="1" w:styleId="10">
    <w:name w:val="Стиль1"/>
    <w:link w:val="11"/>
    <w:rPr>
      <w:sz w:val="22"/>
    </w:rPr>
  </w:style>
  <w:style w:type="character" w:styleId="a8">
    <w:name w:val="Hyperlink"/>
    <w:uiPriority w:val="99"/>
    <w:rsid w:val="00ED448B"/>
    <w:rPr>
      <w:color w:val="0000FF"/>
      <w:u w:val="single"/>
    </w:rPr>
  </w:style>
  <w:style w:type="table" w:styleId="a9">
    <w:name w:val="Table Grid"/>
    <w:basedOn w:val="a2"/>
    <w:uiPriority w:val="59"/>
    <w:rsid w:val="00750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semiHidden/>
    <w:unhideWhenUsed/>
    <w:rsid w:val="00896634"/>
    <w:pPr>
      <w:spacing w:before="100" w:beforeAutospacing="1" w:after="100" w:afterAutospacing="1"/>
    </w:pPr>
  </w:style>
  <w:style w:type="paragraph" w:styleId="a0">
    <w:name w:val="Plain Text"/>
    <w:basedOn w:val="a"/>
    <w:link w:val="ab"/>
    <w:uiPriority w:val="99"/>
    <w:unhideWhenUsed/>
    <w:qFormat/>
    <w:rsid w:val="00442DDC"/>
    <w:pPr>
      <w:spacing w:after="60"/>
      <w:ind w:firstLine="567"/>
      <w:jc w:val="both"/>
    </w:pPr>
  </w:style>
  <w:style w:type="character" w:customStyle="1" w:styleId="ab">
    <w:name w:val="Текст Знак"/>
    <w:link w:val="a0"/>
    <w:uiPriority w:val="99"/>
    <w:rsid w:val="00442DDC"/>
    <w:rPr>
      <w:sz w:val="24"/>
      <w:szCs w:val="24"/>
    </w:rPr>
  </w:style>
  <w:style w:type="character" w:customStyle="1" w:styleId="20">
    <w:name w:val="Заголовок 2 Знак"/>
    <w:link w:val="2"/>
    <w:uiPriority w:val="9"/>
    <w:rsid w:val="008D6687"/>
    <w:rPr>
      <w:rFonts w:eastAsia="Times New Roman" w:cs="Times New Roman"/>
      <w:b/>
      <w:bCs/>
      <w:i/>
      <w:iCs/>
      <w:sz w:val="28"/>
      <w:szCs w:val="28"/>
    </w:rPr>
  </w:style>
  <w:style w:type="paragraph" w:customStyle="1" w:styleId="-">
    <w:name w:val="Текст-бюл"/>
    <w:basedOn w:val="a0"/>
    <w:link w:val="-0"/>
    <w:qFormat/>
    <w:rsid w:val="006B6686"/>
    <w:pPr>
      <w:numPr>
        <w:numId w:val="15"/>
      </w:numPr>
      <w:tabs>
        <w:tab w:val="left" w:pos="851"/>
      </w:tabs>
      <w:ind w:left="851" w:hanging="284"/>
    </w:pPr>
  </w:style>
  <w:style w:type="paragraph" w:customStyle="1" w:styleId="ac">
    <w:name w:val="Примечание"/>
    <w:basedOn w:val="10"/>
    <w:link w:val="ad"/>
    <w:qFormat/>
    <w:rsid w:val="008D6687"/>
    <w:pPr>
      <w:tabs>
        <w:tab w:val="left" w:pos="9354"/>
      </w:tabs>
      <w:ind w:right="-2"/>
      <w:jc w:val="both"/>
    </w:pPr>
    <w:rPr>
      <w:b/>
      <w:i/>
      <w:szCs w:val="22"/>
    </w:rPr>
  </w:style>
  <w:style w:type="character" w:customStyle="1" w:styleId="-0">
    <w:name w:val="Текст-бюл Знак"/>
    <w:basedOn w:val="ab"/>
    <w:link w:val="-"/>
    <w:rsid w:val="006B6686"/>
    <w:rPr>
      <w:sz w:val="24"/>
      <w:szCs w:val="24"/>
    </w:rPr>
  </w:style>
  <w:style w:type="paragraph" w:styleId="ae">
    <w:name w:val="caption"/>
    <w:basedOn w:val="a"/>
    <w:next w:val="a"/>
    <w:uiPriority w:val="35"/>
    <w:unhideWhenUsed/>
    <w:qFormat/>
    <w:rsid w:val="00F277AD"/>
    <w:rPr>
      <w:b/>
      <w:bCs/>
      <w:sz w:val="20"/>
      <w:szCs w:val="20"/>
    </w:rPr>
  </w:style>
  <w:style w:type="character" w:customStyle="1" w:styleId="11">
    <w:name w:val="Стиль1 Знак"/>
    <w:link w:val="10"/>
    <w:rsid w:val="008D6687"/>
    <w:rPr>
      <w:sz w:val="22"/>
    </w:rPr>
  </w:style>
  <w:style w:type="character" w:customStyle="1" w:styleId="ad">
    <w:name w:val="Примечание Знак"/>
    <w:link w:val="ac"/>
    <w:rsid w:val="008D6687"/>
    <w:rPr>
      <w:b/>
      <w:i/>
      <w:sz w:val="22"/>
      <w:szCs w:val="22"/>
    </w:rPr>
  </w:style>
  <w:style w:type="paragraph" w:styleId="af">
    <w:name w:val="Balloon Text"/>
    <w:basedOn w:val="a"/>
    <w:link w:val="af0"/>
    <w:uiPriority w:val="99"/>
    <w:semiHidden/>
    <w:unhideWhenUsed/>
    <w:rsid w:val="0046409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6409A"/>
    <w:rPr>
      <w:rFonts w:ascii="Tahoma" w:hAnsi="Tahoma" w:cs="Tahoma"/>
      <w:sz w:val="16"/>
      <w:szCs w:val="16"/>
    </w:rPr>
  </w:style>
  <w:style w:type="paragraph" w:customStyle="1" w:styleId="af1">
    <w:name w:val="Комментарий"/>
    <w:basedOn w:val="a0"/>
    <w:link w:val="af2"/>
    <w:qFormat/>
    <w:rsid w:val="0015195B"/>
    <w:rPr>
      <w:i/>
      <w:sz w:val="20"/>
      <w:szCs w:val="20"/>
    </w:rPr>
  </w:style>
  <w:style w:type="paragraph" w:styleId="12">
    <w:name w:val="toc 1"/>
    <w:basedOn w:val="a"/>
    <w:next w:val="a"/>
    <w:autoRedefine/>
    <w:uiPriority w:val="39"/>
    <w:unhideWhenUsed/>
    <w:rsid w:val="001A4A66"/>
    <w:pPr>
      <w:tabs>
        <w:tab w:val="right" w:leader="dot" w:pos="9911"/>
      </w:tabs>
      <w:spacing w:before="60" w:after="60"/>
    </w:pPr>
    <w:rPr>
      <w:b/>
    </w:rPr>
  </w:style>
  <w:style w:type="character" w:customStyle="1" w:styleId="af2">
    <w:name w:val="Комментарий Знак"/>
    <w:basedOn w:val="ab"/>
    <w:link w:val="af1"/>
    <w:rsid w:val="0015195B"/>
    <w:rPr>
      <w:i/>
      <w:sz w:val="24"/>
      <w:szCs w:val="24"/>
    </w:rPr>
  </w:style>
  <w:style w:type="paragraph" w:styleId="22">
    <w:name w:val="toc 2"/>
    <w:basedOn w:val="a"/>
    <w:next w:val="a"/>
    <w:autoRedefine/>
    <w:uiPriority w:val="39"/>
    <w:unhideWhenUsed/>
    <w:rsid w:val="001A4A66"/>
    <w:pPr>
      <w:tabs>
        <w:tab w:val="right" w:leader="dot" w:pos="9911"/>
      </w:tabs>
      <w:spacing w:before="40" w:after="40"/>
      <w:ind w:left="238"/>
    </w:pPr>
    <w:rPr>
      <w:sz w:val="22"/>
    </w:rPr>
  </w:style>
  <w:style w:type="paragraph" w:styleId="30">
    <w:name w:val="toc 3"/>
    <w:basedOn w:val="a"/>
    <w:next w:val="a"/>
    <w:autoRedefine/>
    <w:uiPriority w:val="39"/>
    <w:unhideWhenUsed/>
    <w:rsid w:val="001A4A66"/>
    <w:pPr>
      <w:spacing w:before="20" w:after="20"/>
      <w:ind w:left="482"/>
    </w:pPr>
    <w:rPr>
      <w:i/>
      <w:sz w:val="20"/>
    </w:rPr>
  </w:style>
  <w:style w:type="paragraph" w:customStyle="1" w:styleId="af3">
    <w:name w:val="Текст_табл"/>
    <w:basedOn w:val="a0"/>
    <w:link w:val="af4"/>
    <w:qFormat/>
    <w:rsid w:val="002F6BB6"/>
    <w:pPr>
      <w:ind w:firstLine="0"/>
      <w:jc w:val="left"/>
    </w:pPr>
  </w:style>
  <w:style w:type="character" w:customStyle="1" w:styleId="af4">
    <w:name w:val="Текст_табл Знак"/>
    <w:basedOn w:val="ab"/>
    <w:link w:val="af3"/>
    <w:rsid w:val="002F6BB6"/>
    <w:rPr>
      <w:sz w:val="24"/>
      <w:szCs w:val="24"/>
    </w:rPr>
  </w:style>
  <w:style w:type="paragraph" w:customStyle="1" w:styleId="u">
    <w:name w:val="u"/>
    <w:basedOn w:val="a"/>
    <w:rsid w:val="00DC39C9"/>
    <w:pPr>
      <w:ind w:firstLine="390"/>
      <w:jc w:val="both"/>
    </w:pPr>
    <w:rPr>
      <w:color w:val="000000"/>
    </w:rPr>
  </w:style>
  <w:style w:type="character" w:styleId="af5">
    <w:name w:val="annotation reference"/>
    <w:basedOn w:val="a1"/>
    <w:uiPriority w:val="99"/>
    <w:semiHidden/>
    <w:unhideWhenUsed/>
    <w:rsid w:val="008E4DD0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8E4DD0"/>
    <w:rPr>
      <w:sz w:val="20"/>
      <w:szCs w:val="20"/>
    </w:rPr>
  </w:style>
  <w:style w:type="character" w:customStyle="1" w:styleId="af7">
    <w:name w:val="Текст примечания Знак"/>
    <w:basedOn w:val="a1"/>
    <w:link w:val="af6"/>
    <w:uiPriority w:val="99"/>
    <w:semiHidden/>
    <w:rsid w:val="008E4DD0"/>
  </w:style>
  <w:style w:type="paragraph" w:styleId="af8">
    <w:name w:val="List Paragraph"/>
    <w:basedOn w:val="a"/>
    <w:uiPriority w:val="34"/>
    <w:rsid w:val="008E4DD0"/>
    <w:pPr>
      <w:ind w:left="720"/>
      <w:contextualSpacing/>
    </w:pPr>
  </w:style>
  <w:style w:type="table" w:customStyle="1" w:styleId="13">
    <w:name w:val="Сетка таблицы1"/>
    <w:basedOn w:val="a2"/>
    <w:next w:val="a9"/>
    <w:uiPriority w:val="59"/>
    <w:rsid w:val="00FD1BC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Plai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0"/>
    <w:qFormat/>
    <w:rsid w:val="00C82FDE"/>
    <w:pPr>
      <w:keepNext/>
      <w:spacing w:before="120" w:after="120"/>
      <w:outlineLvl w:val="0"/>
    </w:pPr>
    <w:rPr>
      <w:b/>
      <w:sz w:val="36"/>
      <w:szCs w:val="36"/>
    </w:rPr>
  </w:style>
  <w:style w:type="paragraph" w:styleId="2">
    <w:name w:val="heading 2"/>
    <w:basedOn w:val="a"/>
    <w:next w:val="a0"/>
    <w:link w:val="20"/>
    <w:uiPriority w:val="9"/>
    <w:unhideWhenUsed/>
    <w:qFormat/>
    <w:rsid w:val="008D6687"/>
    <w:pPr>
      <w:keepNext/>
      <w:spacing w:before="120" w:after="1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0"/>
    <w:qFormat/>
    <w:rsid w:val="005360DD"/>
    <w:pPr>
      <w:spacing w:before="60" w:after="60"/>
      <w:jc w:val="both"/>
      <w:outlineLvl w:val="2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paragraph" w:styleId="a5">
    <w:name w:val="Body Text"/>
    <w:basedOn w:val="a"/>
    <w:pPr>
      <w:jc w:val="both"/>
    </w:pPr>
  </w:style>
  <w:style w:type="character" w:styleId="a6">
    <w:name w:val="page number"/>
    <w:basedOn w:val="a1"/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styleId="21">
    <w:name w:val="Body Text 2"/>
    <w:basedOn w:val="a"/>
    <w:rPr>
      <w:sz w:val="20"/>
    </w:rPr>
  </w:style>
  <w:style w:type="paragraph" w:customStyle="1" w:styleId="10">
    <w:name w:val="Стиль1"/>
    <w:link w:val="11"/>
    <w:rPr>
      <w:sz w:val="22"/>
    </w:rPr>
  </w:style>
  <w:style w:type="character" w:styleId="a8">
    <w:name w:val="Hyperlink"/>
    <w:uiPriority w:val="99"/>
    <w:rsid w:val="00ED448B"/>
    <w:rPr>
      <w:color w:val="0000FF"/>
      <w:u w:val="single"/>
    </w:rPr>
  </w:style>
  <w:style w:type="table" w:styleId="a9">
    <w:name w:val="Table Grid"/>
    <w:basedOn w:val="a2"/>
    <w:uiPriority w:val="59"/>
    <w:rsid w:val="00750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semiHidden/>
    <w:unhideWhenUsed/>
    <w:rsid w:val="00896634"/>
    <w:pPr>
      <w:spacing w:before="100" w:beforeAutospacing="1" w:after="100" w:afterAutospacing="1"/>
    </w:pPr>
  </w:style>
  <w:style w:type="paragraph" w:styleId="a0">
    <w:name w:val="Plain Text"/>
    <w:basedOn w:val="a"/>
    <w:link w:val="ab"/>
    <w:uiPriority w:val="99"/>
    <w:unhideWhenUsed/>
    <w:qFormat/>
    <w:rsid w:val="00442DDC"/>
    <w:pPr>
      <w:spacing w:after="60"/>
      <w:ind w:firstLine="567"/>
      <w:jc w:val="both"/>
    </w:pPr>
  </w:style>
  <w:style w:type="character" w:customStyle="1" w:styleId="ab">
    <w:name w:val="Текст Знак"/>
    <w:link w:val="a0"/>
    <w:uiPriority w:val="99"/>
    <w:rsid w:val="00442DDC"/>
    <w:rPr>
      <w:sz w:val="24"/>
      <w:szCs w:val="24"/>
    </w:rPr>
  </w:style>
  <w:style w:type="character" w:customStyle="1" w:styleId="20">
    <w:name w:val="Заголовок 2 Знак"/>
    <w:link w:val="2"/>
    <w:uiPriority w:val="9"/>
    <w:rsid w:val="008D6687"/>
    <w:rPr>
      <w:rFonts w:eastAsia="Times New Roman" w:cs="Times New Roman"/>
      <w:b/>
      <w:bCs/>
      <w:i/>
      <w:iCs/>
      <w:sz w:val="28"/>
      <w:szCs w:val="28"/>
    </w:rPr>
  </w:style>
  <w:style w:type="paragraph" w:customStyle="1" w:styleId="-">
    <w:name w:val="Текст-бюл"/>
    <w:basedOn w:val="a0"/>
    <w:link w:val="-0"/>
    <w:qFormat/>
    <w:rsid w:val="006B6686"/>
    <w:pPr>
      <w:numPr>
        <w:numId w:val="15"/>
      </w:numPr>
      <w:tabs>
        <w:tab w:val="left" w:pos="851"/>
      </w:tabs>
      <w:ind w:left="851" w:hanging="284"/>
    </w:pPr>
  </w:style>
  <w:style w:type="paragraph" w:customStyle="1" w:styleId="ac">
    <w:name w:val="Примечание"/>
    <w:basedOn w:val="10"/>
    <w:link w:val="ad"/>
    <w:qFormat/>
    <w:rsid w:val="008D6687"/>
    <w:pPr>
      <w:tabs>
        <w:tab w:val="left" w:pos="9354"/>
      </w:tabs>
      <w:ind w:right="-2"/>
      <w:jc w:val="both"/>
    </w:pPr>
    <w:rPr>
      <w:b/>
      <w:i/>
      <w:szCs w:val="22"/>
    </w:rPr>
  </w:style>
  <w:style w:type="character" w:customStyle="1" w:styleId="-0">
    <w:name w:val="Текст-бюл Знак"/>
    <w:basedOn w:val="ab"/>
    <w:link w:val="-"/>
    <w:rsid w:val="006B6686"/>
    <w:rPr>
      <w:sz w:val="24"/>
      <w:szCs w:val="24"/>
    </w:rPr>
  </w:style>
  <w:style w:type="paragraph" w:styleId="ae">
    <w:name w:val="caption"/>
    <w:basedOn w:val="a"/>
    <w:next w:val="a"/>
    <w:uiPriority w:val="35"/>
    <w:unhideWhenUsed/>
    <w:qFormat/>
    <w:rsid w:val="00F277AD"/>
    <w:rPr>
      <w:b/>
      <w:bCs/>
      <w:sz w:val="20"/>
      <w:szCs w:val="20"/>
    </w:rPr>
  </w:style>
  <w:style w:type="character" w:customStyle="1" w:styleId="11">
    <w:name w:val="Стиль1 Знак"/>
    <w:link w:val="10"/>
    <w:rsid w:val="008D6687"/>
    <w:rPr>
      <w:sz w:val="22"/>
    </w:rPr>
  </w:style>
  <w:style w:type="character" w:customStyle="1" w:styleId="ad">
    <w:name w:val="Примечание Знак"/>
    <w:link w:val="ac"/>
    <w:rsid w:val="008D6687"/>
    <w:rPr>
      <w:b/>
      <w:i/>
      <w:sz w:val="22"/>
      <w:szCs w:val="22"/>
    </w:rPr>
  </w:style>
  <w:style w:type="paragraph" w:styleId="af">
    <w:name w:val="Balloon Text"/>
    <w:basedOn w:val="a"/>
    <w:link w:val="af0"/>
    <w:uiPriority w:val="99"/>
    <w:semiHidden/>
    <w:unhideWhenUsed/>
    <w:rsid w:val="0046409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6409A"/>
    <w:rPr>
      <w:rFonts w:ascii="Tahoma" w:hAnsi="Tahoma" w:cs="Tahoma"/>
      <w:sz w:val="16"/>
      <w:szCs w:val="16"/>
    </w:rPr>
  </w:style>
  <w:style w:type="paragraph" w:customStyle="1" w:styleId="af1">
    <w:name w:val="Комментарий"/>
    <w:basedOn w:val="a0"/>
    <w:link w:val="af2"/>
    <w:qFormat/>
    <w:rsid w:val="0015195B"/>
    <w:rPr>
      <w:i/>
      <w:sz w:val="20"/>
      <w:szCs w:val="20"/>
    </w:rPr>
  </w:style>
  <w:style w:type="paragraph" w:styleId="12">
    <w:name w:val="toc 1"/>
    <w:basedOn w:val="a"/>
    <w:next w:val="a"/>
    <w:autoRedefine/>
    <w:uiPriority w:val="39"/>
    <w:unhideWhenUsed/>
    <w:rsid w:val="001A4A66"/>
    <w:pPr>
      <w:tabs>
        <w:tab w:val="right" w:leader="dot" w:pos="9911"/>
      </w:tabs>
      <w:spacing w:before="60" w:after="60"/>
    </w:pPr>
    <w:rPr>
      <w:b/>
    </w:rPr>
  </w:style>
  <w:style w:type="character" w:customStyle="1" w:styleId="af2">
    <w:name w:val="Комментарий Знак"/>
    <w:basedOn w:val="ab"/>
    <w:link w:val="af1"/>
    <w:rsid w:val="0015195B"/>
    <w:rPr>
      <w:i/>
      <w:sz w:val="24"/>
      <w:szCs w:val="24"/>
    </w:rPr>
  </w:style>
  <w:style w:type="paragraph" w:styleId="22">
    <w:name w:val="toc 2"/>
    <w:basedOn w:val="a"/>
    <w:next w:val="a"/>
    <w:autoRedefine/>
    <w:uiPriority w:val="39"/>
    <w:unhideWhenUsed/>
    <w:rsid w:val="001A4A66"/>
    <w:pPr>
      <w:tabs>
        <w:tab w:val="right" w:leader="dot" w:pos="9911"/>
      </w:tabs>
      <w:spacing w:before="40" w:after="40"/>
      <w:ind w:left="238"/>
    </w:pPr>
    <w:rPr>
      <w:sz w:val="22"/>
    </w:rPr>
  </w:style>
  <w:style w:type="paragraph" w:styleId="30">
    <w:name w:val="toc 3"/>
    <w:basedOn w:val="a"/>
    <w:next w:val="a"/>
    <w:autoRedefine/>
    <w:uiPriority w:val="39"/>
    <w:unhideWhenUsed/>
    <w:rsid w:val="001A4A66"/>
    <w:pPr>
      <w:spacing w:before="20" w:after="20"/>
      <w:ind w:left="482"/>
    </w:pPr>
    <w:rPr>
      <w:i/>
      <w:sz w:val="20"/>
    </w:rPr>
  </w:style>
  <w:style w:type="paragraph" w:customStyle="1" w:styleId="af3">
    <w:name w:val="Текст_табл"/>
    <w:basedOn w:val="a0"/>
    <w:link w:val="af4"/>
    <w:qFormat/>
    <w:rsid w:val="002F6BB6"/>
    <w:pPr>
      <w:ind w:firstLine="0"/>
      <w:jc w:val="left"/>
    </w:pPr>
  </w:style>
  <w:style w:type="character" w:customStyle="1" w:styleId="af4">
    <w:name w:val="Текст_табл Знак"/>
    <w:basedOn w:val="ab"/>
    <w:link w:val="af3"/>
    <w:rsid w:val="002F6BB6"/>
    <w:rPr>
      <w:sz w:val="24"/>
      <w:szCs w:val="24"/>
    </w:rPr>
  </w:style>
  <w:style w:type="paragraph" w:customStyle="1" w:styleId="u">
    <w:name w:val="u"/>
    <w:basedOn w:val="a"/>
    <w:rsid w:val="00DC39C9"/>
    <w:pPr>
      <w:ind w:firstLine="390"/>
      <w:jc w:val="both"/>
    </w:pPr>
    <w:rPr>
      <w:color w:val="000000"/>
    </w:rPr>
  </w:style>
  <w:style w:type="character" w:styleId="af5">
    <w:name w:val="annotation reference"/>
    <w:basedOn w:val="a1"/>
    <w:uiPriority w:val="99"/>
    <w:semiHidden/>
    <w:unhideWhenUsed/>
    <w:rsid w:val="008E4DD0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8E4DD0"/>
    <w:rPr>
      <w:sz w:val="20"/>
      <w:szCs w:val="20"/>
    </w:rPr>
  </w:style>
  <w:style w:type="character" w:customStyle="1" w:styleId="af7">
    <w:name w:val="Текст примечания Знак"/>
    <w:basedOn w:val="a1"/>
    <w:link w:val="af6"/>
    <w:uiPriority w:val="99"/>
    <w:semiHidden/>
    <w:rsid w:val="008E4DD0"/>
  </w:style>
  <w:style w:type="paragraph" w:styleId="af8">
    <w:name w:val="List Paragraph"/>
    <w:basedOn w:val="a"/>
    <w:uiPriority w:val="34"/>
    <w:rsid w:val="008E4DD0"/>
    <w:pPr>
      <w:ind w:left="720"/>
      <w:contextualSpacing/>
    </w:pPr>
  </w:style>
  <w:style w:type="table" w:customStyle="1" w:styleId="13">
    <w:name w:val="Сетка таблицы1"/>
    <w:basedOn w:val="a2"/>
    <w:next w:val="a9"/>
    <w:uiPriority w:val="59"/>
    <w:rsid w:val="00FD1BC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39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13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8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42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9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92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0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74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8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7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9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73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07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4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0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7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1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15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3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9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4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9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2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0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5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46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3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3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74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4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0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6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4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5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8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4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0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26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5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6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43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6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86;&#1082;&#1091;&#1084;&#1077;&#1085;&#1090;&#1099;\&#1055;&#1088;&#1086;&#1077;&#1082;&#1090;&#1099;\&#1050;&#1086;&#1085;&#1089;&#1091;&#1083;&#1100;&#1090;&#1080;&#1088;&#1086;&#1074;&#1072;&#1085;&#1080;&#1077;,%20&#1086;&#1073;&#1091;&#1095;&#1077;&#1085;&#1080;&#1077;,%20&#1072;&#1091;&#1076;&#1080;&#1090;&#1099;\&#1051;&#1048;&#1053;&#1053;&#1048;&#1052;&#1040;&#1050;&#1057;%20(&#1052;&#1072;&#1083;&#1080;&#1085;&#1086;)\&#1044;&#1086;&#1082;&#1091;&#1084;&#1077;&#1085;&#1090;&#1072;&#1094;&#1080;&#1103;\&#1064;&#1072;&#1073;&#1083;&#1086;&#1085;&#1099;\&#1052;&#1040;&#1051;-&#1064;&#1041;-003%20&#1057;&#1087;&#1088;&#1072;&#1074;&#1082;&#1072;%20&#1082;%20&#1072;&#1085;&#1072;&#1083;&#1080;&#1079;&#1091;%20&#1057;&#1052;&#1050;%20&#1088;&#1091;&#1082;&#1086;&#1074;&#1086;&#1076;&#1089;&#1090;&#1074;&#1086;&#1084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FEA2C8-E089-4D03-9F59-D062D2E37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МАЛ-ШБ-003 Справка к анализу СМК руководством.dotx</Template>
  <TotalTime>49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Справка к анализу СМ высшим руководством за 20__ г.</vt:lpstr>
    </vt:vector>
  </TitlesOfParts>
  <Company>КОРПУС</Company>
  <LinksUpToDate>false</LinksUpToDate>
  <CharactersWithSpaces>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к анализу СМ высшим руководством за 20__ г.</dc:title>
  <dc:creator>Андрей Горбунов</dc:creator>
  <cp:lastModifiedBy>Андрей Горбунов</cp:lastModifiedBy>
  <cp:revision>8</cp:revision>
  <cp:lastPrinted>2001-10-17T10:27:00Z</cp:lastPrinted>
  <dcterms:created xsi:type="dcterms:W3CDTF">2026-02-09T05:45:00Z</dcterms:created>
  <dcterms:modified xsi:type="dcterms:W3CDTF">2026-08-31T13:07:00Z</dcterms:modified>
</cp:coreProperties>
</file>